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5ED19B" w14:textId="14B96C6F" w:rsidR="000E5F4C" w:rsidRPr="00B71AF1" w:rsidRDefault="00D064F4" w:rsidP="00D064F4">
      <w:pPr>
        <w:jc w:val="center"/>
        <w:rPr>
          <w:b/>
          <w:bCs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71AF1">
        <w:rPr>
          <w:b/>
          <w:bCs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FICHE DE POSTE</w:t>
      </w:r>
    </w:p>
    <w:p w14:paraId="28819134" w14:textId="0DAC382F" w:rsidR="00D064F4" w:rsidRPr="00B71AF1" w:rsidRDefault="00D064F4" w:rsidP="00D064F4">
      <w:pPr>
        <w:jc w:val="center"/>
        <w:rPr>
          <w:b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2F410B5" w14:textId="6AFB0C78" w:rsidR="00D064F4" w:rsidRPr="00B71AF1" w:rsidRDefault="00D064F4" w:rsidP="00D064F4">
      <w:pPr>
        <w:jc w:val="center"/>
        <w:rPr>
          <w:b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71AF1">
        <w:rPr>
          <w:b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Enseignant de JUDO</w:t>
      </w:r>
    </w:p>
    <w:p w14:paraId="3C1A37BA" w14:textId="5241B60F" w:rsidR="00D064F4" w:rsidRDefault="00D064F4" w:rsidP="00D064F4">
      <w:pPr>
        <w:jc w:val="center"/>
      </w:pPr>
    </w:p>
    <w:p w14:paraId="1442DD54" w14:textId="77777777" w:rsidR="00A630BB" w:rsidRDefault="00A630BB" w:rsidP="00D064F4">
      <w:pPr>
        <w:rPr>
          <w:rFonts w:asciiTheme="minorHAnsi" w:hAnsiTheme="minorHAnsi" w:cstheme="minorHAnsi"/>
          <w:b/>
          <w:bCs/>
        </w:rPr>
      </w:pPr>
    </w:p>
    <w:p w14:paraId="27125348" w14:textId="31408BE0" w:rsidR="00D064F4" w:rsidRPr="00A630BB" w:rsidRDefault="00D064F4" w:rsidP="00D064F4">
      <w:pPr>
        <w:rPr>
          <w:rFonts w:asciiTheme="minorHAnsi" w:hAnsiTheme="minorHAnsi" w:cstheme="minorHAnsi"/>
          <w:b/>
          <w:bCs/>
        </w:rPr>
      </w:pPr>
      <w:r w:rsidRPr="00A630BB">
        <w:rPr>
          <w:rFonts w:asciiTheme="minorHAnsi" w:hAnsiTheme="minorHAnsi" w:cstheme="minorHAnsi"/>
          <w:b/>
          <w:bCs/>
        </w:rPr>
        <w:t>Présentation du Club :</w:t>
      </w:r>
    </w:p>
    <w:p w14:paraId="31E69AB3" w14:textId="3314CB12" w:rsidR="00D064F4" w:rsidRPr="00A630BB" w:rsidRDefault="00A630BB" w:rsidP="00A630BB">
      <w:pPr>
        <w:spacing w:line="360" w:lineRule="auto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F8D2012" w14:textId="5414306C" w:rsidR="00D064F4" w:rsidRPr="00A630BB" w:rsidRDefault="00D064F4" w:rsidP="00D064F4">
      <w:pPr>
        <w:rPr>
          <w:rFonts w:asciiTheme="minorHAnsi" w:hAnsiTheme="minorHAnsi" w:cstheme="minorHAnsi"/>
          <w:b/>
          <w:bCs/>
        </w:rPr>
      </w:pPr>
    </w:p>
    <w:p w14:paraId="14FB76ED" w14:textId="317DE70B" w:rsidR="00D064F4" w:rsidRPr="00A630BB" w:rsidRDefault="00D064F4" w:rsidP="00D064F4">
      <w:pPr>
        <w:rPr>
          <w:rFonts w:asciiTheme="minorHAnsi" w:hAnsiTheme="minorHAnsi" w:cstheme="minorHAnsi"/>
          <w:b/>
          <w:bCs/>
        </w:rPr>
      </w:pPr>
      <w:r w:rsidRPr="00A630BB">
        <w:rPr>
          <w:rFonts w:asciiTheme="minorHAnsi" w:hAnsiTheme="minorHAnsi" w:cstheme="minorHAnsi"/>
          <w:b/>
          <w:bCs/>
        </w:rPr>
        <w:t>Profil de poste :</w:t>
      </w:r>
    </w:p>
    <w:p w14:paraId="08368553" w14:textId="52E1F79F" w:rsidR="00D064F4" w:rsidRPr="00A630BB" w:rsidRDefault="00A630BB" w:rsidP="00D064F4">
      <w:r w:rsidRPr="00A630BB">
        <w:t>…………………………………………………………………………………………………….</w:t>
      </w:r>
    </w:p>
    <w:p w14:paraId="1D97893B" w14:textId="59785959" w:rsidR="00D064F4" w:rsidRPr="00A630BB" w:rsidRDefault="00D064F4" w:rsidP="00D064F4">
      <w:pPr>
        <w:rPr>
          <w:rFonts w:asciiTheme="minorHAnsi" w:hAnsiTheme="minorHAnsi" w:cstheme="minorHAnsi"/>
          <w:b/>
          <w:bCs/>
        </w:rPr>
      </w:pPr>
    </w:p>
    <w:p w14:paraId="79089F05" w14:textId="5AC96E0A" w:rsidR="00D064F4" w:rsidRPr="00A630BB" w:rsidRDefault="00D064F4" w:rsidP="00D064F4">
      <w:pPr>
        <w:rPr>
          <w:rFonts w:asciiTheme="minorHAnsi" w:hAnsiTheme="minorHAnsi" w:cstheme="minorHAnsi"/>
          <w:b/>
          <w:bCs/>
        </w:rPr>
      </w:pPr>
    </w:p>
    <w:p w14:paraId="166663F7" w14:textId="4D458313" w:rsidR="00D064F4" w:rsidRPr="00A630BB" w:rsidRDefault="00D064F4" w:rsidP="00D064F4">
      <w:pPr>
        <w:rPr>
          <w:rFonts w:asciiTheme="minorHAnsi" w:hAnsiTheme="minorHAnsi" w:cstheme="minorHAnsi"/>
          <w:b/>
          <w:bCs/>
        </w:rPr>
      </w:pPr>
      <w:r w:rsidRPr="00A630BB">
        <w:rPr>
          <w:rFonts w:asciiTheme="minorHAnsi" w:hAnsiTheme="minorHAnsi" w:cstheme="minorHAnsi"/>
          <w:b/>
          <w:bCs/>
        </w:rPr>
        <w:t>Diplômes requis minimum :</w:t>
      </w:r>
    </w:p>
    <w:p w14:paraId="28E1C725" w14:textId="6C7F07D3" w:rsidR="00D064F4" w:rsidRPr="00A630BB" w:rsidRDefault="00A630BB" w:rsidP="00A630BB">
      <w:pPr>
        <w:spacing w:line="360" w:lineRule="auto"/>
      </w:pPr>
      <w:r>
        <w:t>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DBB0E6A" w14:textId="3C24D7BE" w:rsidR="00D064F4" w:rsidRPr="00A630BB" w:rsidRDefault="00D064F4" w:rsidP="00D064F4">
      <w:pPr>
        <w:rPr>
          <w:rFonts w:asciiTheme="minorHAnsi" w:hAnsiTheme="minorHAnsi" w:cstheme="minorHAnsi"/>
          <w:b/>
          <w:bCs/>
        </w:rPr>
      </w:pPr>
    </w:p>
    <w:p w14:paraId="2E52D7FB" w14:textId="7EF205D5" w:rsidR="00D064F4" w:rsidRPr="00A630BB" w:rsidRDefault="00D064F4" w:rsidP="00D064F4">
      <w:pPr>
        <w:rPr>
          <w:rFonts w:asciiTheme="minorHAnsi" w:hAnsiTheme="minorHAnsi" w:cstheme="minorHAnsi"/>
          <w:b/>
          <w:bCs/>
        </w:rPr>
      </w:pPr>
      <w:r w:rsidRPr="00A630BB">
        <w:rPr>
          <w:rFonts w:asciiTheme="minorHAnsi" w:hAnsiTheme="minorHAnsi" w:cstheme="minorHAnsi"/>
          <w:b/>
          <w:bCs/>
        </w:rPr>
        <w:t>Missions :</w:t>
      </w:r>
    </w:p>
    <w:p w14:paraId="0A13D988" w14:textId="368CF832" w:rsidR="00A630BB" w:rsidRPr="00A630BB" w:rsidRDefault="00A630BB" w:rsidP="00A630BB">
      <w:pPr>
        <w:spacing w:line="360" w:lineRule="auto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34B0A6F" w14:textId="77777777" w:rsidR="00A630BB" w:rsidRDefault="00A630BB" w:rsidP="00D064F4">
      <w:pPr>
        <w:rPr>
          <w:rFonts w:asciiTheme="minorHAnsi" w:hAnsiTheme="minorHAnsi" w:cstheme="minorHAnsi"/>
          <w:b/>
          <w:bCs/>
        </w:rPr>
      </w:pPr>
    </w:p>
    <w:p w14:paraId="4194D662" w14:textId="2F446D47" w:rsidR="00D064F4" w:rsidRPr="00A630BB" w:rsidRDefault="00B71AF1" w:rsidP="00D064F4">
      <w:pPr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 xml:space="preserve">Horaire de </w:t>
      </w:r>
      <w:r w:rsidR="00D064F4" w:rsidRPr="00A630BB">
        <w:rPr>
          <w:rFonts w:asciiTheme="minorHAnsi" w:hAnsiTheme="minorHAnsi" w:cstheme="minorHAnsi"/>
          <w:b/>
          <w:bCs/>
        </w:rPr>
        <w:t>Cours :</w:t>
      </w:r>
    </w:p>
    <w:p w14:paraId="2A685A41" w14:textId="2AB9DDAF" w:rsidR="00D064F4" w:rsidRPr="00A630BB" w:rsidRDefault="00A630BB" w:rsidP="00D064F4">
      <w:pPr>
        <w:rPr>
          <w:rFonts w:asciiTheme="minorHAnsi" w:hAnsiTheme="minorHAnsi" w:cstheme="minorHAnsi"/>
          <w:b/>
          <w:bCs/>
        </w:rPr>
      </w:pPr>
      <w:r>
        <w:t>……………………………………………………………………………………………………</w:t>
      </w:r>
    </w:p>
    <w:p w14:paraId="52EC2CA9" w14:textId="497A3A8B" w:rsidR="00D064F4" w:rsidRPr="00A630BB" w:rsidRDefault="00D064F4" w:rsidP="00D064F4">
      <w:pPr>
        <w:rPr>
          <w:rFonts w:asciiTheme="minorHAnsi" w:hAnsiTheme="minorHAnsi" w:cstheme="minorHAnsi"/>
          <w:b/>
          <w:bCs/>
        </w:rPr>
      </w:pPr>
    </w:p>
    <w:p w14:paraId="7124B697" w14:textId="249EBB03" w:rsidR="00D064F4" w:rsidRPr="00A630BB" w:rsidRDefault="00D064F4" w:rsidP="00D064F4">
      <w:pPr>
        <w:rPr>
          <w:rFonts w:asciiTheme="minorHAnsi" w:hAnsiTheme="minorHAnsi" w:cstheme="minorHAnsi"/>
          <w:b/>
          <w:bCs/>
        </w:rPr>
      </w:pPr>
      <w:r w:rsidRPr="00A630BB">
        <w:rPr>
          <w:rFonts w:asciiTheme="minorHAnsi" w:hAnsiTheme="minorHAnsi" w:cstheme="minorHAnsi"/>
          <w:b/>
          <w:bCs/>
        </w:rPr>
        <w:t>Type de contrat</w:t>
      </w:r>
      <w:r w:rsidR="00E35B95">
        <w:rPr>
          <w:rFonts w:asciiTheme="minorHAnsi" w:hAnsiTheme="minorHAnsi" w:cstheme="minorHAnsi"/>
          <w:b/>
          <w:bCs/>
        </w:rPr>
        <w:t> </w:t>
      </w:r>
      <w:r w:rsidR="003D7B09">
        <w:rPr>
          <w:rFonts w:asciiTheme="minorHAnsi" w:hAnsiTheme="minorHAnsi" w:cstheme="minorHAnsi"/>
          <w:b/>
          <w:bCs/>
        </w:rPr>
        <w:t>et rémunération :</w:t>
      </w:r>
    </w:p>
    <w:p w14:paraId="0FE48A06" w14:textId="1344DFA2" w:rsidR="00A630BB" w:rsidRDefault="00A630BB" w:rsidP="00D064F4">
      <w:r>
        <w:t>……………………………………………………………………………………………………</w:t>
      </w:r>
    </w:p>
    <w:p w14:paraId="20919183" w14:textId="3A66018E" w:rsidR="00A630BB" w:rsidRDefault="00A630BB" w:rsidP="00D064F4">
      <w:pPr>
        <w:rPr>
          <w:rFonts w:asciiTheme="minorHAnsi" w:hAnsiTheme="minorHAnsi" w:cstheme="minorHAnsi"/>
          <w:b/>
          <w:bCs/>
        </w:rPr>
      </w:pPr>
    </w:p>
    <w:p w14:paraId="76567355" w14:textId="77777777" w:rsidR="007F7982" w:rsidRPr="00A630BB" w:rsidRDefault="007F7982" w:rsidP="00D064F4">
      <w:pPr>
        <w:rPr>
          <w:rFonts w:asciiTheme="minorHAnsi" w:hAnsiTheme="minorHAnsi" w:cstheme="minorHAnsi"/>
          <w:b/>
          <w:bCs/>
        </w:rPr>
      </w:pPr>
    </w:p>
    <w:p w14:paraId="7F0B7215" w14:textId="52B8AA64" w:rsidR="00A630BB" w:rsidRDefault="00A630BB" w:rsidP="00D064F4">
      <w:pPr>
        <w:rPr>
          <w:rFonts w:asciiTheme="minorHAnsi" w:hAnsiTheme="minorHAnsi" w:cstheme="minorHAnsi"/>
          <w:b/>
          <w:bCs/>
        </w:rPr>
      </w:pPr>
      <w:r w:rsidRPr="00A630BB">
        <w:rPr>
          <w:rFonts w:asciiTheme="minorHAnsi" w:hAnsiTheme="minorHAnsi" w:cstheme="minorHAnsi"/>
          <w:b/>
          <w:bCs/>
        </w:rPr>
        <w:t>Contact :</w:t>
      </w:r>
    </w:p>
    <w:p w14:paraId="678BC901" w14:textId="530F863A" w:rsidR="00A630BB" w:rsidRDefault="007F7982" w:rsidP="007F7982">
      <w:pPr>
        <w:spacing w:line="360" w:lineRule="auto"/>
      </w:pPr>
      <w:r>
        <w:t>……………………………………………………………………………………………………</w:t>
      </w:r>
    </w:p>
    <w:p w14:paraId="159D419B" w14:textId="5ACAC957" w:rsidR="007F7982" w:rsidRDefault="007F7982" w:rsidP="007F7982">
      <w:pPr>
        <w:spacing w:line="360" w:lineRule="auto"/>
      </w:pPr>
      <w:r>
        <w:t>……………………………………………………………………………………………………</w:t>
      </w:r>
    </w:p>
    <w:p w14:paraId="3E5B972D" w14:textId="3DD08A6A" w:rsidR="00D064F4" w:rsidRDefault="00E35B95" w:rsidP="00E35B95">
      <w:pPr>
        <w:spacing w:line="360" w:lineRule="auto"/>
      </w:pPr>
      <w:r>
        <w:t>……………………………………………………………………………………………………</w:t>
      </w:r>
    </w:p>
    <w:p w14:paraId="13EAEF5C" w14:textId="77777777" w:rsidR="00D064F4" w:rsidRPr="00A90567" w:rsidRDefault="00D064F4" w:rsidP="00D064F4">
      <w:pPr>
        <w:jc w:val="center"/>
      </w:pPr>
    </w:p>
    <w:sectPr w:rsidR="00D064F4" w:rsidRPr="00A90567" w:rsidSect="007F7982">
      <w:footerReference w:type="default" r:id="rId8"/>
      <w:headerReference w:type="first" r:id="rId9"/>
      <w:footerReference w:type="first" r:id="rId10"/>
      <w:type w:val="continuous"/>
      <w:pgSz w:w="11906" w:h="16838"/>
      <w:pgMar w:top="1418" w:right="1134" w:bottom="249" w:left="1418" w:header="284" w:footer="176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C66EAD" w14:textId="77777777" w:rsidR="0007394D" w:rsidRDefault="0007394D" w:rsidP="00D31621">
      <w:r>
        <w:separator/>
      </w:r>
    </w:p>
  </w:endnote>
  <w:endnote w:type="continuationSeparator" w:id="0">
    <w:p w14:paraId="6EDA722B" w14:textId="77777777" w:rsidR="0007394D" w:rsidRDefault="0007394D" w:rsidP="00D316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AFC41F7-3792-458D-B803-0B5A81BEC5F6}"/>
    <w:embedBold r:id="rId2" w:fontKey="{1350247F-267D-4A06-A7BC-C6A09DEC414F}"/>
    <w:embedBoldItalic r:id="rId3" w:fontKey="{898A6D68-262D-4E02-9607-4840C6C5DC0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B0FF5C40-F104-46A9-80BD-5FBC47562259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1BCAF1A9-8769-4A0F-ADEC-3DE9F4F3E190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6" w:fontKey="{D98486EE-1348-438C-980A-DC763446861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8910D9B1-D069-4EAE-B5F5-AE9A9F45CE9D}"/>
    <w:embedBold r:id="rId8" w:fontKey="{AFD89DB3-DCF1-4C3D-BAC5-AB2FAB897D2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086D2633-D787-4971-888D-585A71DF7FE1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10" w:fontKey="{01741A32-16F4-4CFB-A4E1-F66FB55AE1D6}"/>
  </w:font>
  <w:font w:name="CoconOT-Regular">
    <w:altName w:val="Calibri"/>
    <w:panose1 w:val="00000000000000000000"/>
    <w:charset w:val="00"/>
    <w:family w:val="modern"/>
    <w:notTrueType/>
    <w:pitch w:val="variable"/>
    <w:sig w:usb0="800000AF" w:usb1="4000206B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BE7A14A6-E732-4B05-AAEF-0918DE0AD1B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5133A4" w14:textId="77777777" w:rsidR="00862A5A" w:rsidRDefault="00862A5A" w:rsidP="00014671">
    <w:pPr>
      <w:pStyle w:val="En-tte"/>
      <w:jc w:val="center"/>
      <w:rPr>
        <w:rFonts w:ascii="CoconOT-Regular" w:hAnsi="CoconOT-Regular"/>
        <w:sz w:val="18"/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374F11" w14:textId="1EE7FDA3" w:rsidR="005D78F8" w:rsidRDefault="005D78F8" w:rsidP="004113D9">
    <w:pPr>
      <w:pStyle w:val="En-tte"/>
      <w:jc w:val="center"/>
      <w:rPr>
        <w:rFonts w:ascii="CoconOT-Regular" w:hAnsi="CoconOT-Regular"/>
        <w:sz w:val="16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034318" w14:textId="77777777" w:rsidR="0007394D" w:rsidRDefault="0007394D" w:rsidP="00D31621">
      <w:r>
        <w:separator/>
      </w:r>
    </w:p>
  </w:footnote>
  <w:footnote w:type="continuationSeparator" w:id="0">
    <w:p w14:paraId="77968F1C" w14:textId="77777777" w:rsidR="0007394D" w:rsidRDefault="0007394D" w:rsidP="00D316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lledutableau"/>
      <w:tblW w:w="11560" w:type="dxa"/>
      <w:tblInd w:w="-110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88"/>
      <w:gridCol w:w="7088"/>
      <w:gridCol w:w="1984"/>
    </w:tblGrid>
    <w:tr w:rsidR="003262D5" w14:paraId="7AEEC4D7" w14:textId="77777777" w:rsidTr="00E05909">
      <w:trPr>
        <w:trHeight w:val="1556"/>
      </w:trPr>
      <w:tc>
        <w:tcPr>
          <w:tcW w:w="2488" w:type="dxa"/>
        </w:tcPr>
        <w:p w14:paraId="0CBCE5A2" w14:textId="77777777" w:rsidR="003262D5" w:rsidRDefault="003262D5" w:rsidP="003262D5">
          <w:pPr>
            <w:pStyle w:val="En-tte"/>
            <w:jc w:val="right"/>
          </w:pPr>
          <w:r>
            <w:rPr>
              <w:noProof/>
            </w:rPr>
            <w:drawing>
              <wp:inline distT="0" distB="0" distL="0" distR="0" wp14:anchorId="57D5E80F" wp14:editId="44345D64">
                <wp:extent cx="1300866" cy="841577"/>
                <wp:effectExtent l="19050" t="0" r="0" b="0"/>
                <wp:docPr id="25" name="Image 0" descr="LogoLBJ-imag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LBJ-image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07718" cy="8460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vAlign w:val="center"/>
        </w:tcPr>
        <w:p w14:paraId="45C23D4F" w14:textId="77777777" w:rsidR="003262D5" w:rsidRPr="003262D5" w:rsidRDefault="003262D5" w:rsidP="001A107F">
          <w:pPr>
            <w:pStyle w:val="En-tte"/>
            <w:jc w:val="center"/>
            <w:rPr>
              <w:rFonts w:ascii="CoconOT-Regular" w:hAnsi="CoconOT-Regular"/>
              <w:sz w:val="32"/>
              <w:szCs w:val="28"/>
            </w:rPr>
          </w:pPr>
          <w:r w:rsidRPr="003262D5">
            <w:rPr>
              <w:rFonts w:ascii="CoconOT-Regular" w:hAnsi="CoconOT-Regular"/>
              <w:sz w:val="32"/>
              <w:szCs w:val="28"/>
            </w:rPr>
            <w:t>Ligue de Bretagne de JUDO</w:t>
          </w:r>
        </w:p>
        <w:p w14:paraId="47B6E826" w14:textId="77777777" w:rsidR="003262D5" w:rsidRPr="003262D5" w:rsidRDefault="003262D5" w:rsidP="001A107F">
          <w:pPr>
            <w:pStyle w:val="En-tte"/>
            <w:jc w:val="center"/>
            <w:rPr>
              <w:rFonts w:ascii="CoconOT-Regular" w:hAnsi="CoconOT-Regular"/>
              <w:szCs w:val="28"/>
            </w:rPr>
          </w:pPr>
          <w:r w:rsidRPr="003262D5">
            <w:rPr>
              <w:rFonts w:ascii="CoconOT-Regular" w:hAnsi="CoconOT-Regular"/>
              <w:szCs w:val="28"/>
            </w:rPr>
            <w:t>JUJITSU, KENDO et disciplines associées</w:t>
          </w:r>
        </w:p>
        <w:p w14:paraId="4EF4DB96" w14:textId="77777777" w:rsidR="003262D5" w:rsidRPr="003262D5" w:rsidRDefault="003262D5" w:rsidP="001A107F">
          <w:pPr>
            <w:pStyle w:val="En-tte"/>
            <w:jc w:val="center"/>
            <w:rPr>
              <w:rFonts w:ascii="CoconOT-Regular" w:hAnsi="CoconOT-Regular"/>
              <w:sz w:val="18"/>
            </w:rPr>
          </w:pPr>
          <w:r w:rsidRPr="003262D5">
            <w:rPr>
              <w:rFonts w:ascii="CoconOT-Regular" w:hAnsi="CoconOT-Regular"/>
              <w:sz w:val="18"/>
            </w:rPr>
            <w:t>www.judo-bretagne.bzh</w:t>
          </w:r>
        </w:p>
        <w:p w14:paraId="2298E4E8" w14:textId="77777777" w:rsidR="003262D5" w:rsidRDefault="003262D5" w:rsidP="001A107F">
          <w:pPr>
            <w:pStyle w:val="En-tte"/>
            <w:jc w:val="center"/>
            <w:rPr>
              <w:rFonts w:ascii="CoconOT-Regular" w:hAnsi="CoconOT-Regular"/>
              <w:sz w:val="20"/>
            </w:rPr>
          </w:pPr>
        </w:p>
        <w:p w14:paraId="5E9262D5" w14:textId="77777777" w:rsidR="003262D5" w:rsidRPr="000C67E3" w:rsidRDefault="003262D5" w:rsidP="001A107F">
          <w:pPr>
            <w:pStyle w:val="En-tte"/>
            <w:jc w:val="center"/>
            <w:rPr>
              <w:rFonts w:ascii="CoconOT-Regular" w:hAnsi="CoconOT-Regular"/>
              <w:sz w:val="20"/>
            </w:rPr>
          </w:pPr>
        </w:p>
      </w:tc>
      <w:tc>
        <w:tcPr>
          <w:tcW w:w="1984" w:type="dxa"/>
          <w:vAlign w:val="center"/>
        </w:tcPr>
        <w:p w14:paraId="30E67B51" w14:textId="349CDC8C" w:rsidR="003262D5" w:rsidRDefault="009965E4" w:rsidP="003262D5">
          <w:pPr>
            <w:jc w:val="center"/>
            <w:rPr>
              <w:rFonts w:ascii="CoconOT-Regular" w:hAnsi="CoconOT-Regular"/>
              <w:sz w:val="20"/>
            </w:rPr>
          </w:pPr>
          <w:r>
            <w:rPr>
              <w:noProof/>
            </w:rPr>
            <w:drawing>
              <wp:inline distT="0" distB="0" distL="0" distR="0" wp14:anchorId="00C5B251" wp14:editId="3B567D88">
                <wp:extent cx="480060" cy="895350"/>
                <wp:effectExtent l="0" t="0" r="0" b="0"/>
                <wp:docPr id="26" name="Image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Image 19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0060" cy="8953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1515A885" w14:textId="77777777" w:rsidR="003262D5" w:rsidRPr="000C67E3" w:rsidRDefault="003262D5" w:rsidP="003262D5">
          <w:pPr>
            <w:pStyle w:val="En-tte"/>
            <w:jc w:val="center"/>
            <w:rPr>
              <w:rFonts w:ascii="CoconOT-Regular" w:hAnsi="CoconOT-Regular"/>
              <w:sz w:val="20"/>
            </w:rPr>
          </w:pPr>
        </w:p>
      </w:tc>
    </w:tr>
  </w:tbl>
  <w:p w14:paraId="350253BB" w14:textId="77777777" w:rsidR="00D31621" w:rsidRDefault="00D31621" w:rsidP="00D31621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195.6pt;height:198.6pt;visibility:visible;mso-wrap-style:square" o:bullet="t">
        <v:imagedata r:id="rId1" o:title=""/>
      </v:shape>
    </w:pict>
  </w:numPicBullet>
  <w:abstractNum w:abstractNumId="0" w15:restartNumberingAfterBreak="0">
    <w:nsid w:val="2BE2329B"/>
    <w:multiLevelType w:val="hybridMultilevel"/>
    <w:tmpl w:val="F93AD5C6"/>
    <w:lvl w:ilvl="0" w:tplc="15FE1B7E">
      <w:start w:val="21"/>
      <w:numFmt w:val="bullet"/>
      <w:lvlText w:val="-"/>
      <w:lvlJc w:val="left"/>
      <w:pPr>
        <w:ind w:left="2349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306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78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0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22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94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66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38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09" w:hanging="360"/>
      </w:pPr>
      <w:rPr>
        <w:rFonts w:ascii="Wingdings" w:hAnsi="Wingdings" w:hint="default"/>
      </w:rPr>
    </w:lvl>
  </w:abstractNum>
  <w:abstractNum w:abstractNumId="1" w15:restartNumberingAfterBreak="0">
    <w:nsid w:val="2CDE7489"/>
    <w:multiLevelType w:val="hybridMultilevel"/>
    <w:tmpl w:val="58AAC486"/>
    <w:lvl w:ilvl="0" w:tplc="D8AA8D04">
      <w:start w:val="2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  <w:b w:val="0"/>
        <w:u w:val="none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5857F5E"/>
    <w:multiLevelType w:val="hybridMultilevel"/>
    <w:tmpl w:val="A326575A"/>
    <w:lvl w:ilvl="0" w:tplc="3320B816">
      <w:numFmt w:val="bullet"/>
      <w:lvlText w:val="-"/>
      <w:lvlJc w:val="left"/>
      <w:pPr>
        <w:tabs>
          <w:tab w:val="num" w:pos="6881"/>
        </w:tabs>
        <w:ind w:left="6881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7601"/>
        </w:tabs>
        <w:ind w:left="760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8321"/>
        </w:tabs>
        <w:ind w:left="832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9041"/>
        </w:tabs>
        <w:ind w:left="904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9761"/>
        </w:tabs>
        <w:ind w:left="976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10481"/>
        </w:tabs>
        <w:ind w:left="1048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11201"/>
        </w:tabs>
        <w:ind w:left="1120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11921"/>
        </w:tabs>
        <w:ind w:left="1192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12641"/>
        </w:tabs>
        <w:ind w:left="12641" w:hanging="360"/>
      </w:pPr>
      <w:rPr>
        <w:rFonts w:ascii="Wingdings" w:hAnsi="Wingdings" w:hint="default"/>
      </w:rPr>
    </w:lvl>
  </w:abstractNum>
  <w:abstractNum w:abstractNumId="3" w15:restartNumberingAfterBreak="0">
    <w:nsid w:val="42CD7801"/>
    <w:multiLevelType w:val="hybridMultilevel"/>
    <w:tmpl w:val="3A6A6CDE"/>
    <w:lvl w:ilvl="0" w:tplc="E4B6BC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7A2B1C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5B4E18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A5EB26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E0276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27E9C9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F5425C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5CA597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C7A9F9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477C11D0"/>
    <w:multiLevelType w:val="hybridMultilevel"/>
    <w:tmpl w:val="F2A6731E"/>
    <w:lvl w:ilvl="0" w:tplc="53401940">
      <w:numFmt w:val="bullet"/>
      <w:lvlText w:val="-"/>
      <w:lvlJc w:val="left"/>
      <w:pPr>
        <w:ind w:left="1007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72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7" w:hanging="360"/>
      </w:pPr>
      <w:rPr>
        <w:rFonts w:ascii="Wingdings" w:hAnsi="Wingdings" w:hint="default"/>
      </w:rPr>
    </w:lvl>
  </w:abstractNum>
  <w:abstractNum w:abstractNumId="5" w15:restartNumberingAfterBreak="0">
    <w:nsid w:val="5A6053E0"/>
    <w:multiLevelType w:val="hybridMultilevel"/>
    <w:tmpl w:val="1C147D9E"/>
    <w:lvl w:ilvl="0" w:tplc="040C0001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17290450">
    <w:abstractNumId w:val="2"/>
  </w:num>
  <w:num w:numId="2" w16cid:durableId="1494564407">
    <w:abstractNumId w:val="5"/>
  </w:num>
  <w:num w:numId="3" w16cid:durableId="302657829">
    <w:abstractNumId w:val="0"/>
  </w:num>
  <w:num w:numId="4" w16cid:durableId="1862864581">
    <w:abstractNumId w:val="1"/>
  </w:num>
  <w:num w:numId="5" w16cid:durableId="576090916">
    <w:abstractNumId w:val="3"/>
  </w:num>
  <w:num w:numId="6" w16cid:durableId="145706603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165C"/>
    <w:rsid w:val="00014671"/>
    <w:rsid w:val="00022DD5"/>
    <w:rsid w:val="000531E0"/>
    <w:rsid w:val="0007394D"/>
    <w:rsid w:val="00084E59"/>
    <w:rsid w:val="00086907"/>
    <w:rsid w:val="000A1966"/>
    <w:rsid w:val="000A4EDA"/>
    <w:rsid w:val="000B148D"/>
    <w:rsid w:val="000B5811"/>
    <w:rsid w:val="000C67E3"/>
    <w:rsid w:val="000E5F4C"/>
    <w:rsid w:val="00102414"/>
    <w:rsid w:val="00135994"/>
    <w:rsid w:val="001441E4"/>
    <w:rsid w:val="00194BA2"/>
    <w:rsid w:val="00194CC2"/>
    <w:rsid w:val="001A0333"/>
    <w:rsid w:val="001A107F"/>
    <w:rsid w:val="001E3727"/>
    <w:rsid w:val="001F2953"/>
    <w:rsid w:val="001F643B"/>
    <w:rsid w:val="00200370"/>
    <w:rsid w:val="0020553B"/>
    <w:rsid w:val="00216D16"/>
    <w:rsid w:val="00225A9B"/>
    <w:rsid w:val="00231872"/>
    <w:rsid w:val="00246613"/>
    <w:rsid w:val="00261DD7"/>
    <w:rsid w:val="0026217E"/>
    <w:rsid w:val="00285EF5"/>
    <w:rsid w:val="002878CA"/>
    <w:rsid w:val="00292217"/>
    <w:rsid w:val="002A5E0E"/>
    <w:rsid w:val="002B3E8B"/>
    <w:rsid w:val="002C3D83"/>
    <w:rsid w:val="002E40D6"/>
    <w:rsid w:val="002E7D72"/>
    <w:rsid w:val="002F03FC"/>
    <w:rsid w:val="002F3834"/>
    <w:rsid w:val="002F7052"/>
    <w:rsid w:val="002F7D6F"/>
    <w:rsid w:val="0032355B"/>
    <w:rsid w:val="00325F39"/>
    <w:rsid w:val="003262D5"/>
    <w:rsid w:val="0032785A"/>
    <w:rsid w:val="003462F0"/>
    <w:rsid w:val="003A35F0"/>
    <w:rsid w:val="003C4DB2"/>
    <w:rsid w:val="003D7B09"/>
    <w:rsid w:val="003F165C"/>
    <w:rsid w:val="004113D9"/>
    <w:rsid w:val="004125DB"/>
    <w:rsid w:val="00427D5A"/>
    <w:rsid w:val="004360BE"/>
    <w:rsid w:val="00464692"/>
    <w:rsid w:val="004A0D80"/>
    <w:rsid w:val="004B56E7"/>
    <w:rsid w:val="004F6051"/>
    <w:rsid w:val="004F7301"/>
    <w:rsid w:val="00510391"/>
    <w:rsid w:val="005117B1"/>
    <w:rsid w:val="00536BAC"/>
    <w:rsid w:val="00554D19"/>
    <w:rsid w:val="005727DA"/>
    <w:rsid w:val="0057441D"/>
    <w:rsid w:val="00587ACA"/>
    <w:rsid w:val="005909CC"/>
    <w:rsid w:val="005A5F2C"/>
    <w:rsid w:val="005B4DEA"/>
    <w:rsid w:val="005C1C26"/>
    <w:rsid w:val="005C2E09"/>
    <w:rsid w:val="005D12F7"/>
    <w:rsid w:val="005D1640"/>
    <w:rsid w:val="005D78F8"/>
    <w:rsid w:val="005E35AE"/>
    <w:rsid w:val="005F3E21"/>
    <w:rsid w:val="00612B04"/>
    <w:rsid w:val="006156AF"/>
    <w:rsid w:val="0061658F"/>
    <w:rsid w:val="00621EF6"/>
    <w:rsid w:val="00623965"/>
    <w:rsid w:val="00637BAA"/>
    <w:rsid w:val="00641DB0"/>
    <w:rsid w:val="00667342"/>
    <w:rsid w:val="00675EA4"/>
    <w:rsid w:val="006967EA"/>
    <w:rsid w:val="006A4145"/>
    <w:rsid w:val="006F3C4C"/>
    <w:rsid w:val="006F6060"/>
    <w:rsid w:val="0072362F"/>
    <w:rsid w:val="00751B94"/>
    <w:rsid w:val="0076764F"/>
    <w:rsid w:val="00791A87"/>
    <w:rsid w:val="007D75D6"/>
    <w:rsid w:val="007E3945"/>
    <w:rsid w:val="007F0D06"/>
    <w:rsid w:val="007F7982"/>
    <w:rsid w:val="00841B23"/>
    <w:rsid w:val="00862A5A"/>
    <w:rsid w:val="00872986"/>
    <w:rsid w:val="008B6BF4"/>
    <w:rsid w:val="008E7600"/>
    <w:rsid w:val="00903BEA"/>
    <w:rsid w:val="009178B5"/>
    <w:rsid w:val="00934C59"/>
    <w:rsid w:val="00936A3E"/>
    <w:rsid w:val="009457EC"/>
    <w:rsid w:val="009965E4"/>
    <w:rsid w:val="009A197D"/>
    <w:rsid w:val="009A3E16"/>
    <w:rsid w:val="009C0BCC"/>
    <w:rsid w:val="009D3C06"/>
    <w:rsid w:val="009E6C8C"/>
    <w:rsid w:val="009E7B56"/>
    <w:rsid w:val="00A20962"/>
    <w:rsid w:val="00A326AE"/>
    <w:rsid w:val="00A343EE"/>
    <w:rsid w:val="00A54BD0"/>
    <w:rsid w:val="00A630BB"/>
    <w:rsid w:val="00A70481"/>
    <w:rsid w:val="00A74085"/>
    <w:rsid w:val="00A819FE"/>
    <w:rsid w:val="00A90567"/>
    <w:rsid w:val="00B0615B"/>
    <w:rsid w:val="00B227B9"/>
    <w:rsid w:val="00B56EA7"/>
    <w:rsid w:val="00B57B50"/>
    <w:rsid w:val="00B71AF1"/>
    <w:rsid w:val="00B858EB"/>
    <w:rsid w:val="00B97356"/>
    <w:rsid w:val="00BB1129"/>
    <w:rsid w:val="00BF7112"/>
    <w:rsid w:val="00BF7EB5"/>
    <w:rsid w:val="00C0580A"/>
    <w:rsid w:val="00C36149"/>
    <w:rsid w:val="00C757B8"/>
    <w:rsid w:val="00C77625"/>
    <w:rsid w:val="00CB1059"/>
    <w:rsid w:val="00CC33AC"/>
    <w:rsid w:val="00D064F4"/>
    <w:rsid w:val="00D10CD1"/>
    <w:rsid w:val="00D31431"/>
    <w:rsid w:val="00D31621"/>
    <w:rsid w:val="00D56A79"/>
    <w:rsid w:val="00D80C69"/>
    <w:rsid w:val="00DD731E"/>
    <w:rsid w:val="00DF47A4"/>
    <w:rsid w:val="00E05909"/>
    <w:rsid w:val="00E05D6E"/>
    <w:rsid w:val="00E35B95"/>
    <w:rsid w:val="00E460F7"/>
    <w:rsid w:val="00E6695A"/>
    <w:rsid w:val="00EB69F4"/>
    <w:rsid w:val="00F32528"/>
    <w:rsid w:val="00F6248F"/>
    <w:rsid w:val="00F814C3"/>
    <w:rsid w:val="00F837E9"/>
    <w:rsid w:val="00FB0A6D"/>
    <w:rsid w:val="00FB18C3"/>
    <w:rsid w:val="00FD1D0A"/>
    <w:rsid w:val="00FE1D46"/>
    <w:rsid w:val="00FF4C2F"/>
    <w:rsid w:val="00FF6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5FCF21C"/>
  <w15:docId w15:val="{7097EC3F-74EC-4F86-B151-1708E1FFBD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165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fr-FR"/>
    </w:rPr>
  </w:style>
  <w:style w:type="paragraph" w:styleId="Titre2">
    <w:name w:val="heading 2"/>
    <w:basedOn w:val="Normal"/>
    <w:next w:val="Normal"/>
    <w:link w:val="Titre2Car"/>
    <w:qFormat/>
    <w:rsid w:val="003F165C"/>
    <w:pPr>
      <w:keepNext/>
      <w:ind w:left="851" w:right="708"/>
      <w:jc w:val="center"/>
      <w:outlineLvl w:val="1"/>
    </w:pPr>
    <w:rPr>
      <w:b/>
      <w:i/>
      <w:sz w:val="28"/>
    </w:rPr>
  </w:style>
  <w:style w:type="paragraph" w:styleId="Titre3">
    <w:name w:val="heading 3"/>
    <w:basedOn w:val="Normal"/>
    <w:next w:val="Normal"/>
    <w:link w:val="Titre3Car"/>
    <w:qFormat/>
    <w:rsid w:val="003F165C"/>
    <w:pPr>
      <w:keepNext/>
      <w:jc w:val="center"/>
      <w:outlineLvl w:val="2"/>
    </w:pPr>
    <w:rPr>
      <w:b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nhideWhenUsed/>
    <w:rsid w:val="00D3162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D31621"/>
  </w:style>
  <w:style w:type="paragraph" w:styleId="Pieddepage">
    <w:name w:val="footer"/>
    <w:basedOn w:val="Normal"/>
    <w:link w:val="PieddepageCar"/>
    <w:uiPriority w:val="99"/>
    <w:unhideWhenUsed/>
    <w:rsid w:val="00D3162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31621"/>
  </w:style>
  <w:style w:type="paragraph" w:styleId="Textedebulles">
    <w:name w:val="Balloon Text"/>
    <w:basedOn w:val="Normal"/>
    <w:link w:val="TextedebullesCar"/>
    <w:uiPriority w:val="99"/>
    <w:semiHidden/>
    <w:unhideWhenUsed/>
    <w:rsid w:val="00D31621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31621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D316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5A5F2C"/>
    <w:rPr>
      <w:color w:val="0000FF" w:themeColor="hyperlink"/>
      <w:u w:val="single"/>
    </w:rPr>
  </w:style>
  <w:style w:type="character" w:styleId="Textedelespacerserv">
    <w:name w:val="Placeholder Text"/>
    <w:basedOn w:val="Policepardfaut"/>
    <w:uiPriority w:val="99"/>
    <w:semiHidden/>
    <w:rsid w:val="003C4DB2"/>
    <w:rPr>
      <w:color w:val="808080"/>
    </w:rPr>
  </w:style>
  <w:style w:type="paragraph" w:styleId="NormalWeb">
    <w:name w:val="Normal (Web)"/>
    <w:basedOn w:val="Normal"/>
    <w:uiPriority w:val="99"/>
    <w:unhideWhenUsed/>
    <w:rsid w:val="004A0D80"/>
    <w:pPr>
      <w:spacing w:before="100" w:beforeAutospacing="1" w:after="100" w:afterAutospacing="1"/>
    </w:pPr>
    <w:rPr>
      <w:szCs w:val="24"/>
    </w:rPr>
  </w:style>
  <w:style w:type="character" w:customStyle="1" w:styleId="Titre2Car">
    <w:name w:val="Titre 2 Car"/>
    <w:basedOn w:val="Policepardfaut"/>
    <w:link w:val="Titre2"/>
    <w:rsid w:val="003F165C"/>
    <w:rPr>
      <w:rFonts w:ascii="Times New Roman" w:eastAsia="Times New Roman" w:hAnsi="Times New Roman" w:cs="Times New Roman"/>
      <w:b/>
      <w:i/>
      <w:sz w:val="28"/>
      <w:szCs w:val="20"/>
      <w:lang w:eastAsia="fr-FR"/>
    </w:rPr>
  </w:style>
  <w:style w:type="character" w:customStyle="1" w:styleId="Titre3Car">
    <w:name w:val="Titre 3 Car"/>
    <w:basedOn w:val="Policepardfaut"/>
    <w:link w:val="Titre3"/>
    <w:rsid w:val="003F165C"/>
    <w:rPr>
      <w:rFonts w:ascii="Times New Roman" w:eastAsia="Times New Roman" w:hAnsi="Times New Roman" w:cs="Times New Roman"/>
      <w:b/>
      <w:sz w:val="24"/>
      <w:szCs w:val="20"/>
      <w:lang w:eastAsia="fr-FR"/>
    </w:rPr>
  </w:style>
  <w:style w:type="paragraph" w:styleId="Date">
    <w:name w:val="Date"/>
    <w:basedOn w:val="Corpsdetexte"/>
    <w:next w:val="Normal"/>
    <w:link w:val="DateCar"/>
    <w:rsid w:val="003F165C"/>
    <w:pPr>
      <w:spacing w:after="440" w:line="240" w:lineRule="atLeast"/>
      <w:ind w:left="4320"/>
    </w:pPr>
    <w:rPr>
      <w:rFonts w:ascii="Garamond" w:hAnsi="Garamond"/>
      <w:kern w:val="18"/>
      <w:sz w:val="20"/>
    </w:rPr>
  </w:style>
  <w:style w:type="character" w:customStyle="1" w:styleId="DateCar">
    <w:name w:val="Date Car"/>
    <w:basedOn w:val="Policepardfaut"/>
    <w:link w:val="Date"/>
    <w:rsid w:val="003F165C"/>
    <w:rPr>
      <w:rFonts w:ascii="Garamond" w:eastAsia="Times New Roman" w:hAnsi="Garamond" w:cs="Times New Roman"/>
      <w:kern w:val="18"/>
      <w:sz w:val="20"/>
      <w:szCs w:val="20"/>
      <w:lang w:eastAsia="fr-FR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3F165C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3F165C"/>
    <w:rPr>
      <w:rFonts w:ascii="Times New Roman" w:eastAsia="Times New Roman" w:hAnsi="Times New Roman" w:cs="Times New Roman"/>
      <w:sz w:val="24"/>
      <w:szCs w:val="20"/>
      <w:lang w:eastAsia="fr-FR"/>
    </w:rPr>
  </w:style>
  <w:style w:type="paragraph" w:styleId="Paragraphedeliste">
    <w:name w:val="List Paragraph"/>
    <w:basedOn w:val="Normal"/>
    <w:uiPriority w:val="34"/>
    <w:qFormat/>
    <w:rsid w:val="00F837E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149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ndra\Documents\LBJ-ModVierge-2017-3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716FCC2-E0B0-4B2F-ADC4-259561FD97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LBJ-ModVierge-2017-3</Template>
  <TotalTime>0</TotalTime>
  <Pages>1</Pages>
  <Words>147</Words>
  <Characters>810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Sandra</dc:creator>
  <cp:lastModifiedBy>Margaux  POYARD</cp:lastModifiedBy>
  <cp:revision>2</cp:revision>
  <cp:lastPrinted>2022-03-14T14:41:00Z</cp:lastPrinted>
  <dcterms:created xsi:type="dcterms:W3CDTF">2022-09-27T19:51:00Z</dcterms:created>
  <dcterms:modified xsi:type="dcterms:W3CDTF">2022-09-27T19:51:00Z</dcterms:modified>
</cp:coreProperties>
</file>